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9DDCA" w14:textId="77777777" w:rsidR="001A5429" w:rsidRPr="00FC3A64" w:rsidRDefault="001A5429" w:rsidP="001E1E58">
      <w:pPr>
        <w:rPr>
          <w:noProof/>
          <w:lang w:val="en-GB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1134"/>
        <w:gridCol w:w="1161"/>
        <w:gridCol w:w="4535"/>
        <w:gridCol w:w="1190"/>
        <w:gridCol w:w="1006"/>
      </w:tblGrid>
      <w:tr w:rsidR="0092125E" w:rsidRPr="00FC3A64" w14:paraId="309D459A" w14:textId="77777777" w:rsidTr="00A75609">
        <w:tc>
          <w:tcPr>
            <w:tcW w:w="9026" w:type="dxa"/>
            <w:gridSpan w:val="5"/>
            <w:vAlign w:val="center"/>
          </w:tcPr>
          <w:p w14:paraId="0FFE7A0F" w14:textId="66C5285A" w:rsidR="0092125E" w:rsidRPr="00FC3A64" w:rsidRDefault="00153A10" w:rsidP="0092125E">
            <w:pPr>
              <w:pStyle w:val="Title"/>
              <w:rPr>
                <w:noProof/>
                <w:lang w:val="en-GB"/>
              </w:rPr>
            </w:pPr>
            <w:sdt>
              <w:sdtPr>
                <w:rPr>
                  <w:noProof/>
                  <w:lang w:val="en-GB"/>
                </w:rPr>
                <w:alias w:val="Title"/>
                <w:tag w:val=""/>
                <w:id w:val="2016188051"/>
                <w:placeholder>
                  <w:docPart w:val="EB417C06EA6E4D8AA1A9055C12E1A75A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0A2151">
                  <w:rPr>
                    <w:noProof/>
                    <w:lang w:val="en-GB"/>
                  </w:rPr>
                  <w:t>En Solar</w:t>
                </w:r>
              </w:sdtContent>
            </w:sdt>
          </w:p>
        </w:tc>
      </w:tr>
      <w:tr w:rsidR="0092125E" w:rsidRPr="00FC3A64" w14:paraId="1F3C8182" w14:textId="77777777" w:rsidTr="00A75609">
        <w:trPr>
          <w:trHeight w:val="144"/>
        </w:trPr>
        <w:tc>
          <w:tcPr>
            <w:tcW w:w="1134" w:type="dxa"/>
            <w:shd w:val="clear" w:color="auto" w:fill="auto"/>
          </w:tcPr>
          <w:p w14:paraId="1C83E89C" w14:textId="77777777" w:rsidR="0092125E" w:rsidRPr="00FC3A64" w:rsidRDefault="0092125E" w:rsidP="0092125E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6886" w:type="dxa"/>
            <w:gridSpan w:val="3"/>
            <w:shd w:val="clear" w:color="auto" w:fill="F0CDA1" w:themeFill="accent1"/>
            <w:vAlign w:val="center"/>
          </w:tcPr>
          <w:p w14:paraId="0B7F5CFA" w14:textId="77777777" w:rsidR="0092125E" w:rsidRPr="00FC3A64" w:rsidRDefault="0092125E" w:rsidP="0092125E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1006" w:type="dxa"/>
            <w:shd w:val="clear" w:color="auto" w:fill="auto"/>
          </w:tcPr>
          <w:p w14:paraId="301E8E0E" w14:textId="77777777" w:rsidR="0092125E" w:rsidRPr="00FC3A64" w:rsidRDefault="0092125E" w:rsidP="0092125E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</w:tr>
      <w:tr w:rsidR="0092125E" w:rsidRPr="00FC3A64" w14:paraId="320B14C8" w14:textId="77777777" w:rsidTr="00A75609">
        <w:tc>
          <w:tcPr>
            <w:tcW w:w="9026" w:type="dxa"/>
            <w:gridSpan w:val="5"/>
            <w:vAlign w:val="center"/>
          </w:tcPr>
          <w:p w14:paraId="6F412A92" w14:textId="77777777" w:rsidR="0092125E" w:rsidRPr="00FC3A64" w:rsidRDefault="0089181A" w:rsidP="00D83966">
            <w:pPr>
              <w:pStyle w:val="Title"/>
              <w:rPr>
                <w:noProof/>
                <w:lang w:val="en-GB"/>
              </w:rPr>
            </w:pPr>
            <w:r w:rsidRPr="00FC3A64">
              <w:rPr>
                <w:noProof/>
                <w:lang w:val="en-GB" w:bidi="en-GB"/>
              </w:rPr>
              <w:t>Services</w:t>
            </w:r>
          </w:p>
        </w:tc>
      </w:tr>
      <w:tr w:rsidR="0092125E" w:rsidRPr="00FC3A64" w14:paraId="54B6083F" w14:textId="77777777" w:rsidTr="00A75609">
        <w:trPr>
          <w:trHeight w:val="1368"/>
        </w:trPr>
        <w:tc>
          <w:tcPr>
            <w:tcW w:w="2295" w:type="dxa"/>
            <w:gridSpan w:val="2"/>
          </w:tcPr>
          <w:p w14:paraId="6E290C4D" w14:textId="77777777" w:rsidR="0092125E" w:rsidRPr="00FC3A64" w:rsidRDefault="0092125E" w:rsidP="001E1E58">
            <w:pPr>
              <w:rPr>
                <w:noProof/>
                <w:lang w:val="en-GB"/>
              </w:rPr>
            </w:pPr>
          </w:p>
        </w:tc>
        <w:tc>
          <w:tcPr>
            <w:tcW w:w="4535" w:type="dxa"/>
            <w:shd w:val="clear" w:color="auto" w:fill="F0CDA1" w:themeFill="accent1"/>
            <w:vAlign w:val="center"/>
          </w:tcPr>
          <w:p w14:paraId="37C9E966" w14:textId="15F72ABC" w:rsidR="0092125E" w:rsidRPr="00FC3A64" w:rsidRDefault="000A2151" w:rsidP="0092125E">
            <w:pPr>
              <w:pStyle w:val="Subtitle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t>Questionaire</w:t>
            </w:r>
          </w:p>
        </w:tc>
        <w:tc>
          <w:tcPr>
            <w:tcW w:w="2196" w:type="dxa"/>
            <w:gridSpan w:val="2"/>
          </w:tcPr>
          <w:p w14:paraId="580BB89B" w14:textId="77777777" w:rsidR="0092125E" w:rsidRPr="00FC3A64" w:rsidRDefault="0092125E" w:rsidP="001E1E58">
            <w:pPr>
              <w:rPr>
                <w:noProof/>
                <w:lang w:val="en-GB"/>
              </w:rPr>
            </w:pPr>
          </w:p>
        </w:tc>
      </w:tr>
    </w:tbl>
    <w:p w14:paraId="66672EFA" w14:textId="77777777" w:rsidR="00066DE2" w:rsidRPr="00FC3A64" w:rsidRDefault="001A5429" w:rsidP="0092125E">
      <w:pPr>
        <w:rPr>
          <w:noProof/>
          <w:lang w:val="en-GB"/>
        </w:rPr>
      </w:pPr>
      <w:r w:rsidRPr="00FC3A64">
        <w:rPr>
          <w:noProof/>
          <w:lang w:val="en-GB" w:bidi="en-GB"/>
        </w:rPr>
        <w:t xml:space="preserve"> </w:t>
      </w:r>
    </w:p>
    <w:p w14:paraId="5E540461" w14:textId="1AD2BB83" w:rsidR="00066DE2" w:rsidRPr="00FC3A64" w:rsidRDefault="00D02465" w:rsidP="000A2151">
      <w:pPr>
        <w:spacing w:before="0" w:after="160" w:line="259" w:lineRule="auto"/>
        <w:rPr>
          <w:noProof/>
          <w:lang w:val="en-GB"/>
        </w:rPr>
        <w:sectPr w:rsidR="00066DE2" w:rsidRPr="00FC3A64" w:rsidSect="00D02465">
          <w:head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6480" w:right="1440" w:bottom="720" w:left="1440" w:header="288" w:footer="288" w:gutter="0"/>
          <w:cols w:space="708"/>
          <w:docGrid w:linePitch="360"/>
        </w:sectPr>
      </w:pPr>
      <w:r w:rsidRPr="00FC3A64">
        <w:rPr>
          <w:noProof/>
          <w:lang w:val="en-GB" w:bidi="en-GB"/>
        </w:rPr>
        <w:br w:type="page"/>
      </w:r>
    </w:p>
    <w:bookmarkStart w:id="0" w:name="_Toc24553696"/>
    <w:p w14:paraId="5DB8C656" w14:textId="77777777" w:rsidR="001E1E58" w:rsidRPr="00FC3A64" w:rsidRDefault="00153A10" w:rsidP="0003123C">
      <w:pPr>
        <w:pStyle w:val="Heading1"/>
        <w:rPr>
          <w:noProof/>
          <w:lang w:val="en-GB"/>
        </w:rPr>
      </w:pPr>
      <w:sdt>
        <w:sdtPr>
          <w:rPr>
            <w:noProof/>
            <w:lang w:val="en-GB"/>
          </w:rPr>
          <w:id w:val="1498622095"/>
          <w:placeholder>
            <w:docPart w:val="B722448005434652BB2A04F658FF84FC"/>
          </w:placeholder>
          <w:temporary/>
          <w:showingPlcHdr/>
          <w15:appearance w15:val="hidden"/>
        </w:sdtPr>
        <w:sdtEndPr/>
        <w:sdtContent>
          <w:r w:rsidR="00347AF5" w:rsidRPr="00FC3A64">
            <w:rPr>
              <w:noProof/>
              <w:lang w:val="en-GB" w:bidi="en-GB"/>
            </w:rPr>
            <w:t>Introduction</w:t>
          </w:r>
        </w:sdtContent>
      </w:sdt>
      <w:bookmarkEnd w:id="0"/>
    </w:p>
    <w:p w14:paraId="266FDF66" w14:textId="77777777" w:rsidR="000A2151" w:rsidRPr="000A2151" w:rsidRDefault="000A2151" w:rsidP="000A2151">
      <w:p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Thank you for your interest in our solar solutions! To better understand your needs and provide the best service, please take a moment to answer the following questions:</w:t>
      </w:r>
    </w:p>
    <w:p w14:paraId="2CDA0A2C" w14:textId="77777777" w:rsidR="000A2151" w:rsidRPr="000A2151" w:rsidRDefault="000A2151" w:rsidP="000A2151">
      <w:pPr>
        <w:spacing w:before="0" w:after="0"/>
        <w:rPr>
          <w:b/>
          <w:bCs/>
          <w:noProof/>
          <w:lang w:val="en-GB"/>
        </w:rPr>
      </w:pPr>
      <w:r w:rsidRPr="000A2151">
        <w:rPr>
          <w:b/>
          <w:bCs/>
          <w:noProof/>
          <w:lang w:val="en-GB"/>
        </w:rPr>
        <w:t>1. Contact Information</w:t>
      </w:r>
    </w:p>
    <w:p w14:paraId="43C503B7" w14:textId="77777777" w:rsidR="000A2151" w:rsidRPr="000A2151" w:rsidRDefault="000A2151" w:rsidP="000A2151">
      <w:pPr>
        <w:numPr>
          <w:ilvl w:val="0"/>
          <w:numId w:val="39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Name:</w:t>
      </w:r>
    </w:p>
    <w:p w14:paraId="782C5320" w14:textId="77777777" w:rsidR="000A2151" w:rsidRPr="000A2151" w:rsidRDefault="000A2151" w:rsidP="000A2151">
      <w:pPr>
        <w:numPr>
          <w:ilvl w:val="0"/>
          <w:numId w:val="39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Company Name (if applicable):</w:t>
      </w:r>
    </w:p>
    <w:p w14:paraId="577DF60C" w14:textId="77777777" w:rsidR="000A2151" w:rsidRPr="000A2151" w:rsidRDefault="000A2151" w:rsidP="000A2151">
      <w:pPr>
        <w:numPr>
          <w:ilvl w:val="0"/>
          <w:numId w:val="39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Phone Number:</w:t>
      </w:r>
    </w:p>
    <w:p w14:paraId="16551B47" w14:textId="77777777" w:rsidR="000A2151" w:rsidRPr="000A2151" w:rsidRDefault="000A2151" w:rsidP="000A2151">
      <w:pPr>
        <w:numPr>
          <w:ilvl w:val="0"/>
          <w:numId w:val="39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Email Address:</w:t>
      </w:r>
    </w:p>
    <w:p w14:paraId="5A04425E" w14:textId="77777777" w:rsidR="000A2151" w:rsidRPr="000A2151" w:rsidRDefault="000A2151" w:rsidP="000A2151">
      <w:pPr>
        <w:spacing w:before="0" w:after="0"/>
        <w:rPr>
          <w:b/>
          <w:bCs/>
          <w:noProof/>
          <w:lang w:val="en-GB"/>
        </w:rPr>
      </w:pPr>
      <w:r w:rsidRPr="000A2151">
        <w:rPr>
          <w:b/>
          <w:bCs/>
          <w:noProof/>
          <w:lang w:val="en-GB"/>
        </w:rPr>
        <w:t>2. Are you looking to:</w:t>
      </w:r>
    </w:p>
    <w:p w14:paraId="7072E63D" w14:textId="77777777" w:rsidR="000A2151" w:rsidRPr="000A2151" w:rsidRDefault="000A2151" w:rsidP="000A2151">
      <w:pPr>
        <w:numPr>
          <w:ilvl w:val="0"/>
          <w:numId w:val="40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Purchase solar materials</w:t>
      </w:r>
    </w:p>
    <w:p w14:paraId="02F7A70D" w14:textId="77777777" w:rsidR="000A2151" w:rsidRPr="000A2151" w:rsidRDefault="000A2151" w:rsidP="000A2151">
      <w:pPr>
        <w:numPr>
          <w:ilvl w:val="0"/>
          <w:numId w:val="40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Plan a solar project</w:t>
      </w:r>
    </w:p>
    <w:p w14:paraId="71D05EFC" w14:textId="77777777" w:rsidR="000A2151" w:rsidRPr="000A2151" w:rsidRDefault="000A2151" w:rsidP="000A2151">
      <w:pPr>
        <w:numPr>
          <w:ilvl w:val="0"/>
          <w:numId w:val="40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Get help with applications and paperwork</w:t>
      </w:r>
    </w:p>
    <w:p w14:paraId="61D8CB67" w14:textId="77777777" w:rsidR="000A2151" w:rsidRPr="000A2151" w:rsidRDefault="000A2151" w:rsidP="000A2151">
      <w:pPr>
        <w:numPr>
          <w:ilvl w:val="0"/>
          <w:numId w:val="40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Outsource your solar project to us</w:t>
      </w:r>
    </w:p>
    <w:p w14:paraId="550027E0" w14:textId="77777777" w:rsidR="000A2151" w:rsidRPr="000A2151" w:rsidRDefault="000A2151" w:rsidP="000A2151">
      <w:pPr>
        <w:numPr>
          <w:ilvl w:val="0"/>
          <w:numId w:val="40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Other (please specify):</w:t>
      </w:r>
    </w:p>
    <w:p w14:paraId="0206A714" w14:textId="77777777" w:rsidR="000A2151" w:rsidRPr="000A2151" w:rsidRDefault="000A2151" w:rsidP="000A2151">
      <w:pPr>
        <w:spacing w:before="0" w:after="0"/>
        <w:rPr>
          <w:b/>
          <w:bCs/>
          <w:noProof/>
          <w:lang w:val="en-GB"/>
        </w:rPr>
      </w:pPr>
      <w:r w:rsidRPr="000A2151">
        <w:rPr>
          <w:b/>
          <w:bCs/>
          <w:noProof/>
          <w:lang w:val="en-GB"/>
        </w:rPr>
        <w:t>3. If you are looking to purchase solar materials:</w:t>
      </w:r>
    </w:p>
    <w:p w14:paraId="5444508E" w14:textId="77777777" w:rsidR="000A2151" w:rsidRPr="000A2151" w:rsidRDefault="000A2151" w:rsidP="000A2151">
      <w:pPr>
        <w:numPr>
          <w:ilvl w:val="0"/>
          <w:numId w:val="41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What type of materials are you interested in?</w:t>
      </w:r>
      <w:r w:rsidRPr="000A2151">
        <w:rPr>
          <w:noProof/>
          <w:lang w:val="en-GB"/>
        </w:rPr>
        <w:t xml:space="preserve"> (e.g., solar panels, inverters, mounting systems, etc.)</w:t>
      </w:r>
    </w:p>
    <w:p w14:paraId="5BD32A75" w14:textId="77777777" w:rsidR="000A2151" w:rsidRPr="000A2151" w:rsidRDefault="000A2151" w:rsidP="000A2151">
      <w:pPr>
        <w:numPr>
          <w:ilvl w:val="0"/>
          <w:numId w:val="41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Do you have specific brands or specifications in mind?</w:t>
      </w:r>
    </w:p>
    <w:p w14:paraId="4F10B74D" w14:textId="77777777" w:rsidR="000A2151" w:rsidRPr="000A2151" w:rsidRDefault="000A2151" w:rsidP="000A2151">
      <w:pPr>
        <w:numPr>
          <w:ilvl w:val="1"/>
          <w:numId w:val="41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Yes (please specify):</w:t>
      </w:r>
    </w:p>
    <w:p w14:paraId="4F54D4EC" w14:textId="77777777" w:rsidR="000A2151" w:rsidRPr="000A2151" w:rsidRDefault="000A2151" w:rsidP="000A2151">
      <w:pPr>
        <w:numPr>
          <w:ilvl w:val="1"/>
          <w:numId w:val="41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No, I need guidance</w:t>
      </w:r>
    </w:p>
    <w:p w14:paraId="0479344F" w14:textId="77777777" w:rsidR="000A2151" w:rsidRPr="000A2151" w:rsidRDefault="000A2151" w:rsidP="000A2151">
      <w:pPr>
        <w:numPr>
          <w:ilvl w:val="0"/>
          <w:numId w:val="41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What is your expected timeline for purchase?</w:t>
      </w:r>
    </w:p>
    <w:p w14:paraId="38D8749F" w14:textId="77777777" w:rsidR="000A2151" w:rsidRPr="000A2151" w:rsidRDefault="000A2151" w:rsidP="000A2151">
      <w:pPr>
        <w:numPr>
          <w:ilvl w:val="1"/>
          <w:numId w:val="41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Within 1 month</w:t>
      </w:r>
    </w:p>
    <w:p w14:paraId="62FEBAE5" w14:textId="77777777" w:rsidR="000A2151" w:rsidRPr="000A2151" w:rsidRDefault="000A2151" w:rsidP="000A2151">
      <w:pPr>
        <w:numPr>
          <w:ilvl w:val="1"/>
          <w:numId w:val="41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1-3 months</w:t>
      </w:r>
    </w:p>
    <w:p w14:paraId="6154D9CD" w14:textId="77777777" w:rsidR="000A2151" w:rsidRPr="000A2151" w:rsidRDefault="000A2151" w:rsidP="000A2151">
      <w:pPr>
        <w:numPr>
          <w:ilvl w:val="1"/>
          <w:numId w:val="41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3-6 months</w:t>
      </w:r>
    </w:p>
    <w:p w14:paraId="0F347BEC" w14:textId="77777777" w:rsidR="000A2151" w:rsidRPr="000A2151" w:rsidRDefault="000A2151" w:rsidP="000A2151">
      <w:pPr>
        <w:numPr>
          <w:ilvl w:val="1"/>
          <w:numId w:val="41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More than 6 months</w:t>
      </w:r>
    </w:p>
    <w:p w14:paraId="6B82B62B" w14:textId="77777777" w:rsidR="000A2151" w:rsidRPr="000A2151" w:rsidRDefault="000A2151" w:rsidP="000A2151">
      <w:pPr>
        <w:spacing w:before="0" w:after="0"/>
        <w:rPr>
          <w:b/>
          <w:bCs/>
          <w:noProof/>
          <w:lang w:val="en-GB"/>
        </w:rPr>
      </w:pPr>
      <w:r w:rsidRPr="000A2151">
        <w:rPr>
          <w:b/>
          <w:bCs/>
          <w:noProof/>
          <w:lang w:val="en-GB"/>
        </w:rPr>
        <w:t>4. If you are planning a solar project:</w:t>
      </w:r>
    </w:p>
    <w:p w14:paraId="10937A9F" w14:textId="77777777" w:rsidR="000A2151" w:rsidRPr="000A2151" w:rsidRDefault="000A2151" w:rsidP="000A2151">
      <w:pPr>
        <w:numPr>
          <w:ilvl w:val="0"/>
          <w:numId w:val="42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What stage are you in?</w:t>
      </w:r>
    </w:p>
    <w:p w14:paraId="04D3E7ED" w14:textId="77777777" w:rsidR="000A2151" w:rsidRPr="000A2151" w:rsidRDefault="000A2151" w:rsidP="000A2151">
      <w:pPr>
        <w:numPr>
          <w:ilvl w:val="1"/>
          <w:numId w:val="42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Just starting to explore options</w:t>
      </w:r>
    </w:p>
    <w:p w14:paraId="5075317C" w14:textId="77777777" w:rsidR="000A2151" w:rsidRPr="000A2151" w:rsidRDefault="000A2151" w:rsidP="000A2151">
      <w:pPr>
        <w:numPr>
          <w:ilvl w:val="1"/>
          <w:numId w:val="42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Have a project plan, but need guidance</w:t>
      </w:r>
    </w:p>
    <w:p w14:paraId="3AF83957" w14:textId="77777777" w:rsidR="000A2151" w:rsidRPr="000A2151" w:rsidRDefault="000A2151" w:rsidP="000A2151">
      <w:pPr>
        <w:numPr>
          <w:ilvl w:val="1"/>
          <w:numId w:val="42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Ready to start but need help with paperwork</w:t>
      </w:r>
    </w:p>
    <w:p w14:paraId="5FBC8988" w14:textId="77777777" w:rsidR="000A2151" w:rsidRPr="000A2151" w:rsidRDefault="000A2151" w:rsidP="000A2151">
      <w:pPr>
        <w:numPr>
          <w:ilvl w:val="1"/>
          <w:numId w:val="42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Other (please specify):</w:t>
      </w:r>
    </w:p>
    <w:p w14:paraId="5EF518D2" w14:textId="77777777" w:rsidR="000A2151" w:rsidRPr="000A2151" w:rsidRDefault="000A2151" w:rsidP="000A2151">
      <w:pPr>
        <w:numPr>
          <w:ilvl w:val="0"/>
          <w:numId w:val="42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Would you like assistance with:</w:t>
      </w:r>
    </w:p>
    <w:p w14:paraId="7BC61823" w14:textId="77777777" w:rsidR="000A2151" w:rsidRPr="000A2151" w:rsidRDefault="000A2151" w:rsidP="000A2151">
      <w:pPr>
        <w:numPr>
          <w:ilvl w:val="1"/>
          <w:numId w:val="42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Site assessment and feasibility study</w:t>
      </w:r>
    </w:p>
    <w:p w14:paraId="7998ED79" w14:textId="77777777" w:rsidR="000A2151" w:rsidRPr="000A2151" w:rsidRDefault="000A2151" w:rsidP="000A2151">
      <w:pPr>
        <w:numPr>
          <w:ilvl w:val="1"/>
          <w:numId w:val="42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System design and planning</w:t>
      </w:r>
    </w:p>
    <w:p w14:paraId="7ADB3769" w14:textId="77777777" w:rsidR="000A2151" w:rsidRPr="000A2151" w:rsidRDefault="000A2151" w:rsidP="000A2151">
      <w:pPr>
        <w:numPr>
          <w:ilvl w:val="1"/>
          <w:numId w:val="42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Budgeting and cost estimation</w:t>
      </w:r>
    </w:p>
    <w:p w14:paraId="46E9AC1C" w14:textId="77777777" w:rsidR="000A2151" w:rsidRPr="000A2151" w:rsidRDefault="000A2151" w:rsidP="000A2151">
      <w:pPr>
        <w:numPr>
          <w:ilvl w:val="1"/>
          <w:numId w:val="42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Regulatory compliance and permits</w:t>
      </w:r>
    </w:p>
    <w:p w14:paraId="0D7C767B" w14:textId="77777777" w:rsidR="000A2151" w:rsidRPr="000A2151" w:rsidRDefault="000A2151" w:rsidP="000A2151">
      <w:pPr>
        <w:numPr>
          <w:ilvl w:val="1"/>
          <w:numId w:val="42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Other (please specify):</w:t>
      </w:r>
    </w:p>
    <w:p w14:paraId="7ADA0B05" w14:textId="77777777" w:rsidR="000A2151" w:rsidRPr="000A2151" w:rsidRDefault="000A2151" w:rsidP="000A2151">
      <w:pPr>
        <w:spacing w:before="0" w:after="0"/>
        <w:rPr>
          <w:b/>
          <w:bCs/>
          <w:noProof/>
          <w:lang w:val="en-GB"/>
        </w:rPr>
      </w:pPr>
      <w:r w:rsidRPr="000A2151">
        <w:rPr>
          <w:b/>
          <w:bCs/>
          <w:noProof/>
          <w:lang w:val="en-GB"/>
        </w:rPr>
        <w:t>5. If you are interested in outsourcing your solar project:</w:t>
      </w:r>
    </w:p>
    <w:p w14:paraId="19E5C3D1" w14:textId="77777777" w:rsidR="000A2151" w:rsidRPr="000A2151" w:rsidRDefault="000A2151" w:rsidP="000A2151">
      <w:pPr>
        <w:numPr>
          <w:ilvl w:val="0"/>
          <w:numId w:val="43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Please provide a brief description of your project:</w:t>
      </w:r>
    </w:p>
    <w:p w14:paraId="1E95EC4A" w14:textId="77777777" w:rsidR="000A2151" w:rsidRPr="000A2151" w:rsidRDefault="000A2151" w:rsidP="000A2151">
      <w:pPr>
        <w:numPr>
          <w:ilvl w:val="0"/>
          <w:numId w:val="43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lastRenderedPageBreak/>
        <w:t>What aspects of the project would you like to outsource?</w:t>
      </w:r>
      <w:r w:rsidRPr="000A2151">
        <w:rPr>
          <w:noProof/>
          <w:lang w:val="en-GB"/>
        </w:rPr>
        <w:t xml:space="preserve"> (e.g., design, installation, project management)</w:t>
      </w:r>
    </w:p>
    <w:p w14:paraId="789691AB" w14:textId="77777777" w:rsidR="000A2151" w:rsidRPr="000A2151" w:rsidRDefault="000A2151" w:rsidP="000A2151">
      <w:pPr>
        <w:numPr>
          <w:ilvl w:val="0"/>
          <w:numId w:val="43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What is your target completion date?</w:t>
      </w:r>
    </w:p>
    <w:p w14:paraId="435F5591" w14:textId="77777777" w:rsidR="000A2151" w:rsidRPr="000A2151" w:rsidRDefault="000A2151" w:rsidP="000A2151">
      <w:pPr>
        <w:numPr>
          <w:ilvl w:val="1"/>
          <w:numId w:val="43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Within 3 months</w:t>
      </w:r>
    </w:p>
    <w:p w14:paraId="3B626CAD" w14:textId="77777777" w:rsidR="000A2151" w:rsidRPr="000A2151" w:rsidRDefault="000A2151" w:rsidP="000A2151">
      <w:pPr>
        <w:numPr>
          <w:ilvl w:val="1"/>
          <w:numId w:val="43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3-6 months</w:t>
      </w:r>
    </w:p>
    <w:p w14:paraId="49EFE9E3" w14:textId="77777777" w:rsidR="000A2151" w:rsidRPr="000A2151" w:rsidRDefault="000A2151" w:rsidP="000A2151">
      <w:pPr>
        <w:numPr>
          <w:ilvl w:val="1"/>
          <w:numId w:val="43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6-12 months</w:t>
      </w:r>
    </w:p>
    <w:p w14:paraId="13EC766B" w14:textId="77777777" w:rsidR="000A2151" w:rsidRPr="000A2151" w:rsidRDefault="000A2151" w:rsidP="000A2151">
      <w:pPr>
        <w:numPr>
          <w:ilvl w:val="1"/>
          <w:numId w:val="43"/>
        </w:numPr>
        <w:spacing w:before="0" w:after="0"/>
        <w:rPr>
          <w:noProof/>
          <w:lang w:val="en-GB"/>
        </w:rPr>
      </w:pPr>
      <w:r w:rsidRPr="000A2151">
        <w:rPr>
          <w:noProof/>
          <w:lang w:val="en-GB"/>
        </w:rPr>
        <w:t>More than 12 months</w:t>
      </w:r>
    </w:p>
    <w:p w14:paraId="7187AF40" w14:textId="77777777" w:rsidR="000A2151" w:rsidRPr="000A2151" w:rsidRDefault="000A2151" w:rsidP="000A2151">
      <w:pPr>
        <w:spacing w:before="0" w:after="0"/>
        <w:rPr>
          <w:b/>
          <w:bCs/>
          <w:noProof/>
          <w:lang w:val="en-GB"/>
        </w:rPr>
      </w:pPr>
      <w:r w:rsidRPr="000A2151">
        <w:rPr>
          <w:b/>
          <w:bCs/>
          <w:noProof/>
          <w:lang w:val="en-GB"/>
        </w:rPr>
        <w:t>6. Additional Comments or Questions:</w:t>
      </w:r>
    </w:p>
    <w:p w14:paraId="7D5B15EB" w14:textId="77777777" w:rsidR="000A2151" w:rsidRPr="000A2151" w:rsidRDefault="000A2151" w:rsidP="000A2151">
      <w:pPr>
        <w:numPr>
          <w:ilvl w:val="0"/>
          <w:numId w:val="44"/>
        </w:numPr>
        <w:spacing w:before="0" w:after="0"/>
        <w:rPr>
          <w:noProof/>
          <w:lang w:val="en-GB"/>
        </w:rPr>
      </w:pPr>
      <w:r w:rsidRPr="000A2151">
        <w:rPr>
          <w:b/>
          <w:bCs/>
          <w:noProof/>
          <w:lang w:val="en-GB"/>
        </w:rPr>
        <w:t>Please share any other information or ask any questions you may have:</w:t>
      </w:r>
    </w:p>
    <w:p w14:paraId="2A64D953" w14:textId="77777777" w:rsidR="000A2151" w:rsidRPr="000A2151" w:rsidRDefault="00153A10" w:rsidP="000A2151">
      <w:pPr>
        <w:spacing w:before="0" w:after="0"/>
        <w:rPr>
          <w:noProof/>
          <w:lang w:val="en-GB"/>
        </w:rPr>
      </w:pPr>
      <w:r>
        <w:rPr>
          <w:noProof/>
          <w:lang w:val="en-GB"/>
        </w:rPr>
        <w:pict w14:anchorId="790741AF">
          <v:rect id="_x0000_i1025" style="width:0;height:1.5pt" o:hralign="center" o:hrstd="t" o:hr="t" fillcolor="#a0a0a0" stroked="f"/>
        </w:pict>
      </w:r>
    </w:p>
    <w:p w14:paraId="1954A1FB" w14:textId="610660A6" w:rsidR="00B37B3B" w:rsidRPr="00FC3A64" w:rsidRDefault="00B71A23" w:rsidP="000A2151">
      <w:pPr>
        <w:pStyle w:val="ListBullet"/>
        <w:numPr>
          <w:ilvl w:val="0"/>
          <w:numId w:val="0"/>
        </w:numPr>
        <w:rPr>
          <w:noProof/>
          <w:lang w:val="en-GB"/>
        </w:rPr>
        <w:sectPr w:rsidR="00B37B3B" w:rsidRPr="00FC3A64" w:rsidSect="00D02465">
          <w:headerReference w:type="default" r:id="rId14"/>
          <w:type w:val="continuous"/>
          <w:pgSz w:w="11906" w:h="16838" w:code="9"/>
          <w:pgMar w:top="2160" w:right="1080" w:bottom="720" w:left="1080" w:header="648" w:footer="432" w:gutter="0"/>
          <w:cols w:space="708"/>
          <w:docGrid w:linePitch="360"/>
        </w:sectPr>
      </w:pPr>
      <w:r>
        <w:rPr>
          <w:noProof/>
          <w:lang w:val="en-GB"/>
        </w:rPr>
        <w:t xml:space="preserve">Please  contact  </w:t>
      </w:r>
      <w:hyperlink r:id="rId15" w:history="1">
        <w:r w:rsidRPr="00281A55">
          <w:rPr>
            <w:rStyle w:val="Hyperlink"/>
            <w:noProof/>
            <w:lang w:val="en-GB"/>
          </w:rPr>
          <w:t>sspence@electricalnetwork.co.uk</w:t>
        </w:r>
      </w:hyperlink>
      <w:r>
        <w:rPr>
          <w:noProof/>
          <w:lang w:val="en-GB"/>
        </w:rPr>
        <w:t xml:space="preserve"> with your completed application.</w:t>
      </w:r>
    </w:p>
    <w:p w14:paraId="56203183" w14:textId="739C4F61" w:rsidR="00B37B3B" w:rsidRPr="00FC3A64" w:rsidRDefault="00B37B3B" w:rsidP="000A2151">
      <w:pPr>
        <w:pStyle w:val="Heading1"/>
        <w:rPr>
          <w:noProof/>
          <w:lang w:val="en-GB"/>
        </w:rPr>
      </w:pPr>
    </w:p>
    <w:sectPr w:rsidR="00B37B3B" w:rsidRPr="00FC3A64" w:rsidSect="00D02465">
      <w:footerReference w:type="first" r:id="rId16"/>
      <w:pgSz w:w="11906" w:h="16838" w:code="9"/>
      <w:pgMar w:top="2160" w:right="1080" w:bottom="720" w:left="1080" w:header="64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85F738" w14:textId="77777777" w:rsidR="000A2151" w:rsidRDefault="000A2151" w:rsidP="005A20E2">
      <w:pPr>
        <w:spacing w:after="0"/>
      </w:pPr>
      <w:r>
        <w:separator/>
      </w:r>
    </w:p>
    <w:p w14:paraId="5669F91B" w14:textId="77777777" w:rsidR="000A2151" w:rsidRDefault="000A2151"/>
    <w:p w14:paraId="3A8671E0" w14:textId="77777777" w:rsidR="000A2151" w:rsidRDefault="000A2151" w:rsidP="009B4773"/>
    <w:p w14:paraId="52CB7BE2" w14:textId="77777777" w:rsidR="000A2151" w:rsidRDefault="000A2151" w:rsidP="00513832"/>
  </w:endnote>
  <w:endnote w:type="continuationSeparator" w:id="0">
    <w:p w14:paraId="6ED9CFB3" w14:textId="77777777" w:rsidR="000A2151" w:rsidRDefault="000A2151" w:rsidP="005A20E2">
      <w:pPr>
        <w:spacing w:after="0"/>
      </w:pPr>
      <w:r>
        <w:continuationSeparator/>
      </w:r>
    </w:p>
    <w:p w14:paraId="3501E69C" w14:textId="77777777" w:rsidR="000A2151" w:rsidRDefault="000A2151"/>
    <w:p w14:paraId="24F8CDC2" w14:textId="77777777" w:rsidR="000A2151" w:rsidRDefault="000A2151" w:rsidP="009B4773"/>
    <w:p w14:paraId="77FA5235" w14:textId="77777777" w:rsidR="000A2151" w:rsidRDefault="000A2151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92348994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73551353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1C077F91" w14:textId="77777777" w:rsidR="00FC3A64" w:rsidRDefault="00FC3A64" w:rsidP="00F8411A">
            <w:pPr>
              <w:pStyle w:val="Footer"/>
            </w:pPr>
            <w:r w:rsidRPr="002135FB">
              <w:rPr>
                <w:lang w:val="en-GB" w:bidi="en-GB"/>
              </w:rPr>
              <w:fldChar w:fldCharType="begin"/>
            </w:r>
            <w:r w:rsidRPr="002135FB">
              <w:rPr>
                <w:lang w:val="en-GB" w:bidi="en-GB"/>
              </w:rPr>
              <w:instrText xml:space="preserve"> PAGE   \* MERGEFORMAT </w:instrText>
            </w:r>
            <w:r w:rsidRPr="002135FB">
              <w:rPr>
                <w:lang w:val="en-GB" w:bidi="en-GB"/>
              </w:rPr>
              <w:fldChar w:fldCharType="separate"/>
            </w:r>
            <w:r>
              <w:rPr>
                <w:lang w:val="en-GB" w:bidi="en-GB"/>
              </w:rPr>
              <w:t>1</w:t>
            </w:r>
            <w:r w:rsidRPr="002135FB">
              <w:rPr>
                <w:noProof/>
                <w:lang w:val="en-GB" w:bidi="en-GB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6689699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724266714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55E8DFEC" w14:textId="77777777" w:rsidR="00FC3A64" w:rsidRDefault="00FC3A64" w:rsidP="00F8411A">
            <w:pPr>
              <w:pStyle w:val="Footer"/>
            </w:pPr>
            <w:r w:rsidRPr="002135FB">
              <w:rPr>
                <w:lang w:val="en-GB" w:bidi="en-GB"/>
              </w:rPr>
              <w:t xml:space="preserve">January 24, 20XX                                                                                                                                                  </w:t>
            </w:r>
            <w:r w:rsidRPr="002135FB">
              <w:rPr>
                <w:lang w:val="en-GB" w:bidi="en-GB"/>
              </w:rPr>
              <w:fldChar w:fldCharType="begin"/>
            </w:r>
            <w:r w:rsidRPr="002135FB">
              <w:rPr>
                <w:lang w:val="en-GB" w:bidi="en-GB"/>
              </w:rPr>
              <w:instrText xml:space="preserve"> PAGE   \* MERGEFORMAT </w:instrText>
            </w:r>
            <w:r w:rsidRPr="002135FB">
              <w:rPr>
                <w:lang w:val="en-GB" w:bidi="en-GB"/>
              </w:rPr>
              <w:fldChar w:fldCharType="separate"/>
            </w:r>
            <w:r>
              <w:rPr>
                <w:lang w:val="en-GB" w:bidi="en-GB"/>
              </w:rPr>
              <w:t>1</w:t>
            </w:r>
            <w:r w:rsidRPr="002135FB">
              <w:rPr>
                <w:noProof/>
                <w:lang w:val="en-GB" w:bidi="en-GB"/>
              </w:rPr>
              <w:fldChar w:fldCharType="end"/>
            </w:r>
          </w:p>
        </w:sdtContent>
      </w:sdt>
      <w:p w14:paraId="61E34450" w14:textId="77777777" w:rsidR="00FC3A64" w:rsidRDefault="00153A10" w:rsidP="00F8411A">
        <w:pPr>
          <w:pStyle w:val="Footer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359DD" w14:textId="77777777" w:rsidR="000A2151" w:rsidRDefault="000A2151" w:rsidP="005A20E2">
      <w:pPr>
        <w:spacing w:after="0"/>
      </w:pPr>
      <w:r>
        <w:separator/>
      </w:r>
    </w:p>
    <w:p w14:paraId="085B42B6" w14:textId="77777777" w:rsidR="000A2151" w:rsidRDefault="000A2151"/>
    <w:p w14:paraId="301B0846" w14:textId="77777777" w:rsidR="000A2151" w:rsidRDefault="000A2151" w:rsidP="009B4773"/>
    <w:p w14:paraId="18193C33" w14:textId="77777777" w:rsidR="000A2151" w:rsidRDefault="000A2151" w:rsidP="00513832"/>
  </w:footnote>
  <w:footnote w:type="continuationSeparator" w:id="0">
    <w:p w14:paraId="49913588" w14:textId="77777777" w:rsidR="000A2151" w:rsidRDefault="000A2151" w:rsidP="005A20E2">
      <w:pPr>
        <w:spacing w:after="0"/>
      </w:pPr>
      <w:r>
        <w:continuationSeparator/>
      </w:r>
    </w:p>
    <w:p w14:paraId="62BF87A2" w14:textId="77777777" w:rsidR="000A2151" w:rsidRDefault="000A2151"/>
    <w:p w14:paraId="68C33AE6" w14:textId="77777777" w:rsidR="000A2151" w:rsidRDefault="000A2151" w:rsidP="009B4773"/>
    <w:p w14:paraId="24B77CB9" w14:textId="77777777" w:rsidR="000A2151" w:rsidRDefault="000A2151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66C6E" w14:textId="77777777" w:rsidR="00FC3A64" w:rsidRDefault="00FC3A64" w:rsidP="005A20E2">
    <w:pPr>
      <w:pStyle w:val="Header"/>
      <w:tabs>
        <w:tab w:val="clear" w:pos="9689"/>
        <w:tab w:val="right" w:pos="11057"/>
      </w:tabs>
      <w:ind w:left="-1134" w:right="-1085"/>
    </w:pPr>
    <w:r>
      <w:rPr>
        <w:noProof/>
        <w:lang w:val="en-GB" w:bidi="en-GB"/>
      </w:rPr>
      <w:drawing>
        <wp:anchor distT="0" distB="0" distL="114300" distR="114300" simplePos="0" relativeHeight="251656192" behindDoc="1" locked="0" layoutInCell="1" allowOverlap="1" wp14:anchorId="1D49F2D5" wp14:editId="38F5A3A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32320" cy="9427464"/>
          <wp:effectExtent l="0" t="0" r="0" b="2540"/>
          <wp:wrapNone/>
          <wp:docPr id="7" name="Picture 7" descr="Two woman discuss someth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ettyImages-731742045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95" t="33230" r="40830" b="5725"/>
                  <a:stretch/>
                </pic:blipFill>
                <pic:spPr bwMode="auto">
                  <a:xfrm>
                    <a:off x="0" y="0"/>
                    <a:ext cx="7132320" cy="94274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FA7A59" w14:textId="77777777" w:rsidR="00FC3A64" w:rsidRDefault="00FC3A6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0E80E" w14:textId="77777777" w:rsidR="00FC3A64" w:rsidRDefault="00FC3A64">
    <w:r>
      <w:rPr>
        <w:noProof/>
        <w:lang w:val="en-GB" w:bidi="en-GB"/>
      </w:rPr>
      <w:drawing>
        <wp:anchor distT="0" distB="0" distL="114300" distR="114300" simplePos="0" relativeHeight="251657216" behindDoc="1" locked="0" layoutInCell="1" allowOverlap="1" wp14:anchorId="42951CEF" wp14:editId="6D83C4AE">
          <wp:simplePos x="0" y="0"/>
          <wp:positionH relativeFrom="column">
            <wp:posOffset>-3543300</wp:posOffset>
          </wp:positionH>
          <wp:positionV relativeFrom="margin">
            <wp:posOffset>-737380</wp:posOffset>
          </wp:positionV>
          <wp:extent cx="3268800" cy="9428400"/>
          <wp:effectExtent l="0" t="0" r="8255" b="1905"/>
          <wp:wrapNone/>
          <wp:docPr id="8" name="Picture 8" descr="Group of peopl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928" t="2929" r="45411" b="7707"/>
                  <a:stretch/>
                </pic:blipFill>
                <pic:spPr bwMode="auto">
                  <a:xfrm flipH="1">
                    <a:off x="0" y="0"/>
                    <a:ext cx="3268800" cy="942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6EFBA" w14:textId="12F03E6B" w:rsidR="00FC3A64" w:rsidRDefault="00FC3A64" w:rsidP="0003123C">
    <w:pPr>
      <w:pStyle w:val="Header"/>
      <w:spacing w:before="0"/>
      <w:rPr>
        <w:noProof/>
      </w:rPr>
    </w:pPr>
    <w:r>
      <w:rPr>
        <w:noProof/>
        <w:lang w:val="en-GB" w:bidi="en-GB"/>
      </w:rPr>
      <mc:AlternateContent>
        <mc:Choice Requires="wps">
          <w:drawing>
            <wp:anchor distT="45720" distB="45720" distL="114300" distR="114300" simplePos="0" relativeHeight="251655168" behindDoc="1" locked="0" layoutInCell="1" allowOverlap="1" wp14:anchorId="4CBA7EFD" wp14:editId="29A6891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29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alpha val="14902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0BB75A" w14:textId="77777777" w:rsidR="00FC3A64" w:rsidRDefault="00FC3A64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BA7E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61312;visibility:visible;mso-wrap-style:square;mso-width-percent:100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" fillcolor="#3e8d9c [2414]" stroked="f">
              <v:fill opacity="9766f"/>
              <v:textbox inset="20mm,8mm">
                <w:txbxContent>
                  <w:p w14:paraId="220BB75A" w14:textId="77777777" w:rsidR="00FC3A64" w:rsidRDefault="00FC3A64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98A0C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A080F5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AB11C3"/>
    <w:multiLevelType w:val="multilevel"/>
    <w:tmpl w:val="2038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1A5F3F"/>
    <w:multiLevelType w:val="multilevel"/>
    <w:tmpl w:val="86AC1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3A4277"/>
    <w:multiLevelType w:val="multilevel"/>
    <w:tmpl w:val="FF46D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4ED3F65"/>
    <w:multiLevelType w:val="multilevel"/>
    <w:tmpl w:val="AC4A4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B500F4"/>
    <w:multiLevelType w:val="multilevel"/>
    <w:tmpl w:val="643E1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AD2ACC"/>
    <w:multiLevelType w:val="multilevel"/>
    <w:tmpl w:val="33C8D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9803200">
    <w:abstractNumId w:val="29"/>
  </w:num>
  <w:num w:numId="2" w16cid:durableId="1472551832">
    <w:abstractNumId w:val="41"/>
  </w:num>
  <w:num w:numId="3" w16cid:durableId="2111120724">
    <w:abstractNumId w:val="17"/>
  </w:num>
  <w:num w:numId="4" w16cid:durableId="1341852023">
    <w:abstractNumId w:val="25"/>
  </w:num>
  <w:num w:numId="5" w16cid:durableId="51392634">
    <w:abstractNumId w:val="14"/>
  </w:num>
  <w:num w:numId="6" w16cid:durableId="1958558931">
    <w:abstractNumId w:val="8"/>
  </w:num>
  <w:num w:numId="7" w16cid:durableId="1090855950">
    <w:abstractNumId w:val="40"/>
  </w:num>
  <w:num w:numId="8" w16cid:durableId="775562045">
    <w:abstractNumId w:val="13"/>
  </w:num>
  <w:num w:numId="9" w16cid:durableId="570576746">
    <w:abstractNumId w:val="42"/>
  </w:num>
  <w:num w:numId="10" w16cid:durableId="625503469">
    <w:abstractNumId w:val="35"/>
  </w:num>
  <w:num w:numId="11" w16cid:durableId="904686462">
    <w:abstractNumId w:val="4"/>
  </w:num>
  <w:num w:numId="12" w16cid:durableId="1328749456">
    <w:abstractNumId w:val="11"/>
  </w:num>
  <w:num w:numId="13" w16cid:durableId="1578975660">
    <w:abstractNumId w:val="16"/>
  </w:num>
  <w:num w:numId="14" w16cid:durableId="825827112">
    <w:abstractNumId w:val="24"/>
  </w:num>
  <w:num w:numId="15" w16cid:durableId="1900169372">
    <w:abstractNumId w:val="20"/>
  </w:num>
  <w:num w:numId="16" w16cid:durableId="1237591086">
    <w:abstractNumId w:val="7"/>
  </w:num>
  <w:num w:numId="17" w16cid:durableId="1658076057">
    <w:abstractNumId w:val="27"/>
  </w:num>
  <w:num w:numId="18" w16cid:durableId="939878192">
    <w:abstractNumId w:val="43"/>
  </w:num>
  <w:num w:numId="19" w16cid:durableId="835654490">
    <w:abstractNumId w:val="10"/>
  </w:num>
  <w:num w:numId="20" w16cid:durableId="2027706201">
    <w:abstractNumId w:val="32"/>
  </w:num>
  <w:num w:numId="21" w16cid:durableId="2087065950">
    <w:abstractNumId w:val="12"/>
  </w:num>
  <w:num w:numId="22" w16cid:durableId="1613392287">
    <w:abstractNumId w:val="21"/>
  </w:num>
  <w:num w:numId="23" w16cid:durableId="445003108">
    <w:abstractNumId w:val="23"/>
  </w:num>
  <w:num w:numId="24" w16cid:durableId="1505777737">
    <w:abstractNumId w:val="19"/>
  </w:num>
  <w:num w:numId="25" w16cid:durableId="1086999027">
    <w:abstractNumId w:val="22"/>
  </w:num>
  <w:num w:numId="26" w16cid:durableId="1246912556">
    <w:abstractNumId w:val="9"/>
  </w:num>
  <w:num w:numId="27" w16cid:durableId="1374111311">
    <w:abstractNumId w:val="37"/>
  </w:num>
  <w:num w:numId="28" w16cid:durableId="1562401097">
    <w:abstractNumId w:val="15"/>
  </w:num>
  <w:num w:numId="29" w16cid:durableId="1742677132">
    <w:abstractNumId w:val="6"/>
  </w:num>
  <w:num w:numId="30" w16cid:durableId="1181431460">
    <w:abstractNumId w:val="18"/>
  </w:num>
  <w:num w:numId="31" w16cid:durableId="2125222972">
    <w:abstractNumId w:val="5"/>
  </w:num>
  <w:num w:numId="32" w16cid:durableId="2026593727">
    <w:abstractNumId w:val="31"/>
  </w:num>
  <w:num w:numId="33" w16cid:durableId="1417239178">
    <w:abstractNumId w:val="34"/>
  </w:num>
  <w:num w:numId="34" w16cid:durableId="1071855140">
    <w:abstractNumId w:val="3"/>
  </w:num>
  <w:num w:numId="35" w16cid:durableId="2041543313">
    <w:abstractNumId w:val="1"/>
  </w:num>
  <w:num w:numId="36" w16cid:durableId="854272224">
    <w:abstractNumId w:val="2"/>
  </w:num>
  <w:num w:numId="37" w16cid:durableId="1683774775">
    <w:abstractNumId w:val="0"/>
  </w:num>
  <w:num w:numId="38" w16cid:durableId="1654605580">
    <w:abstractNumId w:val="38"/>
  </w:num>
  <w:num w:numId="39" w16cid:durableId="472254635">
    <w:abstractNumId w:val="33"/>
  </w:num>
  <w:num w:numId="40" w16cid:durableId="657609268">
    <w:abstractNumId w:val="26"/>
  </w:num>
  <w:num w:numId="41" w16cid:durableId="447284002">
    <w:abstractNumId w:val="30"/>
  </w:num>
  <w:num w:numId="42" w16cid:durableId="710303945">
    <w:abstractNumId w:val="39"/>
  </w:num>
  <w:num w:numId="43" w16cid:durableId="247617807">
    <w:abstractNumId w:val="28"/>
  </w:num>
  <w:num w:numId="44" w16cid:durableId="29187718">
    <w:abstractNumId w:val="3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151"/>
    <w:rsid w:val="0000092E"/>
    <w:rsid w:val="000013FD"/>
    <w:rsid w:val="00003408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51A24"/>
    <w:rsid w:val="000612A6"/>
    <w:rsid w:val="00066DE2"/>
    <w:rsid w:val="00077931"/>
    <w:rsid w:val="000811A0"/>
    <w:rsid w:val="00084E91"/>
    <w:rsid w:val="000900B6"/>
    <w:rsid w:val="00096BE1"/>
    <w:rsid w:val="000A2151"/>
    <w:rsid w:val="000A649E"/>
    <w:rsid w:val="000A7626"/>
    <w:rsid w:val="000B1B5F"/>
    <w:rsid w:val="000B5DA2"/>
    <w:rsid w:val="000B6224"/>
    <w:rsid w:val="000C1C28"/>
    <w:rsid w:val="000C5872"/>
    <w:rsid w:val="000E0979"/>
    <w:rsid w:val="000E1544"/>
    <w:rsid w:val="00100314"/>
    <w:rsid w:val="001155CE"/>
    <w:rsid w:val="001225D9"/>
    <w:rsid w:val="00124370"/>
    <w:rsid w:val="001432FA"/>
    <w:rsid w:val="00153A10"/>
    <w:rsid w:val="00160392"/>
    <w:rsid w:val="001A5429"/>
    <w:rsid w:val="001D1C22"/>
    <w:rsid w:val="001D59C9"/>
    <w:rsid w:val="001E11F1"/>
    <w:rsid w:val="001E1E58"/>
    <w:rsid w:val="00206719"/>
    <w:rsid w:val="00234FE7"/>
    <w:rsid w:val="00240312"/>
    <w:rsid w:val="00247B17"/>
    <w:rsid w:val="00252E4A"/>
    <w:rsid w:val="002642A8"/>
    <w:rsid w:val="002A137B"/>
    <w:rsid w:val="0031130D"/>
    <w:rsid w:val="00314A6F"/>
    <w:rsid w:val="00334394"/>
    <w:rsid w:val="00347AF5"/>
    <w:rsid w:val="00360F98"/>
    <w:rsid w:val="00362478"/>
    <w:rsid w:val="00374421"/>
    <w:rsid w:val="003B5758"/>
    <w:rsid w:val="003D59A7"/>
    <w:rsid w:val="003E78A7"/>
    <w:rsid w:val="003F0714"/>
    <w:rsid w:val="003F13B0"/>
    <w:rsid w:val="003F5F4A"/>
    <w:rsid w:val="004020D0"/>
    <w:rsid w:val="00403423"/>
    <w:rsid w:val="00423C21"/>
    <w:rsid w:val="004262DD"/>
    <w:rsid w:val="0042646F"/>
    <w:rsid w:val="00435096"/>
    <w:rsid w:val="004411FB"/>
    <w:rsid w:val="00443212"/>
    <w:rsid w:val="00493EC0"/>
    <w:rsid w:val="00495909"/>
    <w:rsid w:val="004B5251"/>
    <w:rsid w:val="004B5779"/>
    <w:rsid w:val="004C7B3E"/>
    <w:rsid w:val="004D2C93"/>
    <w:rsid w:val="004E67B3"/>
    <w:rsid w:val="00513832"/>
    <w:rsid w:val="00526C37"/>
    <w:rsid w:val="00533047"/>
    <w:rsid w:val="00577B45"/>
    <w:rsid w:val="005919AF"/>
    <w:rsid w:val="005A20E2"/>
    <w:rsid w:val="005B3466"/>
    <w:rsid w:val="005B6A1A"/>
    <w:rsid w:val="005D2146"/>
    <w:rsid w:val="005F6388"/>
    <w:rsid w:val="00615F25"/>
    <w:rsid w:val="00626FD8"/>
    <w:rsid w:val="006329E1"/>
    <w:rsid w:val="00633E73"/>
    <w:rsid w:val="0065229E"/>
    <w:rsid w:val="00655308"/>
    <w:rsid w:val="00664450"/>
    <w:rsid w:val="00682CAF"/>
    <w:rsid w:val="006936EB"/>
    <w:rsid w:val="00695777"/>
    <w:rsid w:val="006A359E"/>
    <w:rsid w:val="006B2383"/>
    <w:rsid w:val="006C07E8"/>
    <w:rsid w:val="006C0DC6"/>
    <w:rsid w:val="006C42CF"/>
    <w:rsid w:val="006D0144"/>
    <w:rsid w:val="006E3FC8"/>
    <w:rsid w:val="006F1C41"/>
    <w:rsid w:val="007157EF"/>
    <w:rsid w:val="0073193C"/>
    <w:rsid w:val="0073670F"/>
    <w:rsid w:val="00740FCE"/>
    <w:rsid w:val="00753E67"/>
    <w:rsid w:val="007920A2"/>
    <w:rsid w:val="007B17C4"/>
    <w:rsid w:val="007B1F5A"/>
    <w:rsid w:val="007B3AB6"/>
    <w:rsid w:val="007B5AFF"/>
    <w:rsid w:val="007C136F"/>
    <w:rsid w:val="007C5AF4"/>
    <w:rsid w:val="007D2C96"/>
    <w:rsid w:val="007D36E9"/>
    <w:rsid w:val="007D5767"/>
    <w:rsid w:val="007F793B"/>
    <w:rsid w:val="00813EC8"/>
    <w:rsid w:val="00817F8C"/>
    <w:rsid w:val="00826CE8"/>
    <w:rsid w:val="0083428B"/>
    <w:rsid w:val="008422E6"/>
    <w:rsid w:val="00863B11"/>
    <w:rsid w:val="00876F99"/>
    <w:rsid w:val="008820B3"/>
    <w:rsid w:val="00886169"/>
    <w:rsid w:val="0089181A"/>
    <w:rsid w:val="008965F6"/>
    <w:rsid w:val="008A2B5E"/>
    <w:rsid w:val="008B4BAD"/>
    <w:rsid w:val="008B7663"/>
    <w:rsid w:val="008D3386"/>
    <w:rsid w:val="008E2EB8"/>
    <w:rsid w:val="008E3A18"/>
    <w:rsid w:val="008F704C"/>
    <w:rsid w:val="0090206C"/>
    <w:rsid w:val="00902998"/>
    <w:rsid w:val="00912C1B"/>
    <w:rsid w:val="0092125E"/>
    <w:rsid w:val="00924319"/>
    <w:rsid w:val="009500FA"/>
    <w:rsid w:val="0095135C"/>
    <w:rsid w:val="00952A7A"/>
    <w:rsid w:val="00974BF8"/>
    <w:rsid w:val="00974DD3"/>
    <w:rsid w:val="009778A3"/>
    <w:rsid w:val="009A3B33"/>
    <w:rsid w:val="009A45A0"/>
    <w:rsid w:val="009B35B5"/>
    <w:rsid w:val="009B4773"/>
    <w:rsid w:val="009D2556"/>
    <w:rsid w:val="009F5B70"/>
    <w:rsid w:val="00A162A9"/>
    <w:rsid w:val="00A41799"/>
    <w:rsid w:val="00A630FD"/>
    <w:rsid w:val="00A74908"/>
    <w:rsid w:val="00A75609"/>
    <w:rsid w:val="00A91213"/>
    <w:rsid w:val="00A960DC"/>
    <w:rsid w:val="00AA29B1"/>
    <w:rsid w:val="00AA66D7"/>
    <w:rsid w:val="00AC0AE4"/>
    <w:rsid w:val="00AC100C"/>
    <w:rsid w:val="00AC3653"/>
    <w:rsid w:val="00AC4859"/>
    <w:rsid w:val="00AE0241"/>
    <w:rsid w:val="00AE5008"/>
    <w:rsid w:val="00B26302"/>
    <w:rsid w:val="00B37B3B"/>
    <w:rsid w:val="00B44C47"/>
    <w:rsid w:val="00B57756"/>
    <w:rsid w:val="00B57F4F"/>
    <w:rsid w:val="00B71A23"/>
    <w:rsid w:val="00B74A29"/>
    <w:rsid w:val="00B7636D"/>
    <w:rsid w:val="00B80CF1"/>
    <w:rsid w:val="00B96713"/>
    <w:rsid w:val="00BA2A38"/>
    <w:rsid w:val="00BA31C4"/>
    <w:rsid w:val="00BB02E6"/>
    <w:rsid w:val="00BD0C60"/>
    <w:rsid w:val="00C17BCF"/>
    <w:rsid w:val="00C3246A"/>
    <w:rsid w:val="00C46402"/>
    <w:rsid w:val="00C65564"/>
    <w:rsid w:val="00CA61D8"/>
    <w:rsid w:val="00CC2DA1"/>
    <w:rsid w:val="00CD1D98"/>
    <w:rsid w:val="00CF0586"/>
    <w:rsid w:val="00CF1267"/>
    <w:rsid w:val="00D02465"/>
    <w:rsid w:val="00D13200"/>
    <w:rsid w:val="00D24B3C"/>
    <w:rsid w:val="00D26769"/>
    <w:rsid w:val="00D27AF8"/>
    <w:rsid w:val="00D33152"/>
    <w:rsid w:val="00D6543F"/>
    <w:rsid w:val="00D74E0C"/>
    <w:rsid w:val="00D83966"/>
    <w:rsid w:val="00D86A0F"/>
    <w:rsid w:val="00D91D46"/>
    <w:rsid w:val="00D94238"/>
    <w:rsid w:val="00D94688"/>
    <w:rsid w:val="00D96A64"/>
    <w:rsid w:val="00D96CD3"/>
    <w:rsid w:val="00DA1776"/>
    <w:rsid w:val="00DA5AD8"/>
    <w:rsid w:val="00DB4C65"/>
    <w:rsid w:val="00DB5A2E"/>
    <w:rsid w:val="00DC0528"/>
    <w:rsid w:val="00DC1104"/>
    <w:rsid w:val="00DC2470"/>
    <w:rsid w:val="00DC7466"/>
    <w:rsid w:val="00DC7E1C"/>
    <w:rsid w:val="00DE16D8"/>
    <w:rsid w:val="00DE4AC5"/>
    <w:rsid w:val="00DE65A2"/>
    <w:rsid w:val="00DF2DCC"/>
    <w:rsid w:val="00E00A57"/>
    <w:rsid w:val="00E01D0E"/>
    <w:rsid w:val="00E15D61"/>
    <w:rsid w:val="00E16215"/>
    <w:rsid w:val="00E20A15"/>
    <w:rsid w:val="00E237E8"/>
    <w:rsid w:val="00E31650"/>
    <w:rsid w:val="00E35169"/>
    <w:rsid w:val="00E53724"/>
    <w:rsid w:val="00E552C8"/>
    <w:rsid w:val="00E75006"/>
    <w:rsid w:val="00E84350"/>
    <w:rsid w:val="00E85863"/>
    <w:rsid w:val="00E862EA"/>
    <w:rsid w:val="00E91AE4"/>
    <w:rsid w:val="00EA0789"/>
    <w:rsid w:val="00EA431D"/>
    <w:rsid w:val="00EB35A3"/>
    <w:rsid w:val="00EC4BCD"/>
    <w:rsid w:val="00ED54F1"/>
    <w:rsid w:val="00EE3F75"/>
    <w:rsid w:val="00F24CB9"/>
    <w:rsid w:val="00F33F5E"/>
    <w:rsid w:val="00F379BC"/>
    <w:rsid w:val="00F52D86"/>
    <w:rsid w:val="00F60840"/>
    <w:rsid w:val="00F75B86"/>
    <w:rsid w:val="00F77933"/>
    <w:rsid w:val="00F8411A"/>
    <w:rsid w:val="00FB29B5"/>
    <w:rsid w:val="00FC1405"/>
    <w:rsid w:val="00FC3A64"/>
    <w:rsid w:val="00FF0913"/>
    <w:rsid w:val="00FF3B52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010DC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BE1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2465"/>
    <w:pPr>
      <w:keepNext/>
      <w:keepLines/>
      <w:pageBreakBefore/>
      <w:pBdr>
        <w:bottom w:val="single" w:sz="24" w:space="4" w:color="F0CDA1" w:themeColor="accent1"/>
      </w:pBdr>
      <w:spacing w:after="400"/>
      <w:outlineLvl w:val="0"/>
    </w:pPr>
    <w:rPr>
      <w:rFonts w:asciiTheme="majorHAnsi" w:eastAsiaTheme="majorEastAsia" w:hAnsiTheme="majorHAnsi" w:cstheme="majorBidi"/>
      <w:b/>
      <w:caps/>
      <w:color w:val="107082" w:themeColor="accent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20E2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47AF5"/>
    <w:rPr>
      <w:color w:val="595959" w:themeColor="text1" w:themeTint="A6"/>
      <w:sz w:val="24"/>
    </w:rPr>
  </w:style>
  <w:style w:type="paragraph" w:styleId="Footer">
    <w:name w:val="footer"/>
    <w:basedOn w:val="Normal"/>
    <w:link w:val="FooterChar"/>
    <w:uiPriority w:val="99"/>
    <w:rsid w:val="008E3A18"/>
    <w:pPr>
      <w:pBdr>
        <w:top w:val="single" w:sz="8" w:space="1" w:color="64B2C1" w:themeColor="background2"/>
      </w:pBdr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E3A18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A162A9"/>
    <w:pPr>
      <w:spacing w:after="0"/>
      <w:contextualSpacing/>
      <w:jc w:val="center"/>
    </w:pPr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62A9"/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966"/>
    <w:pPr>
      <w:numPr>
        <w:ilvl w:val="1"/>
      </w:numPr>
      <w:spacing w:after="0"/>
      <w:jc w:val="center"/>
    </w:pPr>
    <w:rPr>
      <w:rFonts w:eastAsiaTheme="minorEastAsia"/>
      <w:b/>
      <w:i/>
      <w:color w:val="107082" w:themeColor="accent2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D83966"/>
    <w:rPr>
      <w:rFonts w:eastAsiaTheme="minorEastAsia"/>
      <w:b/>
      <w:i/>
      <w:color w:val="107082" w:themeColor="accent2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D02465"/>
    <w:rPr>
      <w:rFonts w:asciiTheme="majorHAnsi" w:eastAsiaTheme="majorEastAsia" w:hAnsiTheme="majorHAnsi" w:cstheme="majorBidi"/>
      <w:b/>
      <w:caps/>
      <w:color w:val="107082" w:themeColor="accent2"/>
      <w:sz w:val="44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E85863"/>
    <w:rPr>
      <w:rFonts w:asciiTheme="majorHAnsi" w:hAnsiTheme="majorHAnsi"/>
      <w:b/>
      <w:i w:val="0"/>
      <w:color w:val="107082" w:themeColor="accent2"/>
      <w:sz w:val="28"/>
    </w:rPr>
  </w:style>
  <w:style w:type="character" w:styleId="Emphasis">
    <w:name w:val="Emphasis"/>
    <w:uiPriority w:val="20"/>
    <w:qFormat/>
    <w:rsid w:val="007D2C96"/>
    <w:rPr>
      <w:rFonts w:cstheme="minorHAnsi"/>
      <w:i/>
      <w:color w:val="262626" w:themeColor="text1" w:themeTint="D9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64450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rsid w:val="001E1E5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rsid w:val="0003123C"/>
    <w:pPr>
      <w:numPr>
        <w:numId w:val="32"/>
      </w:numPr>
      <w:spacing w:before="0" w:after="200" w:line="276" w:lineRule="auto"/>
      <w:ind w:left="340" w:hanging="340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qFormat/>
    <w:rsid w:val="00BA31C4"/>
    <w:rPr>
      <w:b/>
      <w:bCs/>
    </w:rPr>
  </w:style>
  <w:style w:type="paragraph" w:styleId="ListBullet2">
    <w:name w:val="List Bullet 2"/>
    <w:basedOn w:val="Normal"/>
    <w:uiPriority w:val="99"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qFormat/>
    <w:rsid w:val="00E237E8"/>
    <w:pPr>
      <w:spacing w:before="0" w:after="0" w:line="240" w:lineRule="auto"/>
    </w:pPr>
    <w:rPr>
      <w:color w:val="0D0D0D" w:themeColor="text1" w:themeTint="F2"/>
      <w:sz w:val="18"/>
    </w:rPr>
  </w:style>
  <w:style w:type="paragraph" w:customStyle="1" w:styleId="TableHeadings">
    <w:name w:val="Table Headings"/>
    <w:basedOn w:val="Normal"/>
    <w:qFormat/>
    <w:rsid w:val="00A162A9"/>
    <w:pPr>
      <w:spacing w:before="0" w:after="0" w:line="216" w:lineRule="auto"/>
      <w:ind w:left="85"/>
    </w:pPr>
    <w:rPr>
      <w:b/>
      <w:caps/>
      <w:color w:val="FFFFFF" w:themeColor="background1"/>
      <w:sz w:val="18"/>
      <w:szCs w:val="18"/>
    </w:rPr>
  </w:style>
  <w:style w:type="character" w:styleId="PageNumber">
    <w:name w:val="page number"/>
    <w:basedOn w:val="DefaultParagraphFont"/>
    <w:uiPriority w:val="99"/>
    <w:rsid w:val="00096BE1"/>
    <w:rPr>
      <w:color w:val="auto"/>
      <w:sz w:val="18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B71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4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sspence@electricalnetwork.co.u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pence\AppData\Roaming\Microsoft\Templates\Professional%20services%20business%20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B417C06EA6E4D8AA1A9055C12E1A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0163E-9443-4E53-82D0-0D578F5C7002}"/>
      </w:docPartPr>
      <w:docPartBody>
        <w:p w:rsidR="006236CF" w:rsidRDefault="006236CF">
          <w:pPr>
            <w:pStyle w:val="EB417C06EA6E4D8AA1A9055C12E1A75A"/>
          </w:pPr>
          <w:r w:rsidRPr="00FC3A64">
            <w:rPr>
              <w:noProof/>
              <w:lang w:bidi="en-GB"/>
            </w:rPr>
            <w:t>PROFESSIONAL</w:t>
          </w:r>
        </w:p>
      </w:docPartBody>
    </w:docPart>
    <w:docPart>
      <w:docPartPr>
        <w:name w:val="B722448005434652BB2A04F658FF8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0D5DD-E6B4-4B5E-907F-FDEBE0C6F03F}"/>
      </w:docPartPr>
      <w:docPartBody>
        <w:p w:rsidR="006236CF" w:rsidRDefault="006236CF">
          <w:pPr>
            <w:pStyle w:val="B722448005434652BB2A04F658FF84FC"/>
          </w:pPr>
          <w:r w:rsidRPr="00FC3A64">
            <w:rPr>
              <w:noProof/>
              <w:lang w:bidi="en-GB"/>
            </w:rPr>
            <w:t>Introduction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E9713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7132" w:themeColor="accent2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A72E" w:themeColor="accent6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E97132" w:themeColor="accent2"/>
        <w:u w:color="156082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96B24" w:themeColor="accent3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02B93" w:themeColor="accent5"/>
        <w:u w:color="156082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/>
        <w:color w:val="E97132" w:themeColor="accent2"/>
        <w:u w:color="156082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7587449">
    <w:abstractNumId w:val="3"/>
  </w:num>
  <w:num w:numId="2" w16cid:durableId="1933278251">
    <w:abstractNumId w:val="6"/>
  </w:num>
  <w:num w:numId="3" w16cid:durableId="863206089">
    <w:abstractNumId w:val="4"/>
  </w:num>
  <w:num w:numId="4" w16cid:durableId="290331587">
    <w:abstractNumId w:val="5"/>
  </w:num>
  <w:num w:numId="5" w16cid:durableId="1273047617">
    <w:abstractNumId w:val="2"/>
  </w:num>
  <w:num w:numId="6" w16cid:durableId="1336767179">
    <w:abstractNumId w:val="1"/>
  </w:num>
  <w:num w:numId="7" w16cid:durableId="106915628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6CF"/>
    <w:rsid w:val="006236CF"/>
    <w:rsid w:val="00D9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417C06EA6E4D8AA1A9055C12E1A75A">
    <w:name w:val="EB417C06EA6E4D8AA1A9055C12E1A75A"/>
  </w:style>
  <w:style w:type="paragraph" w:customStyle="1" w:styleId="B722448005434652BB2A04F658FF84FC">
    <w:name w:val="B722448005434652BB2A04F658FF84FC"/>
  </w:style>
  <w:style w:type="paragraph" w:styleId="ListBullet">
    <w:name w:val="List Bullet"/>
    <w:basedOn w:val="Normal"/>
    <w:uiPriority w:val="99"/>
    <w:pPr>
      <w:numPr>
        <w:numId w:val="1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kern w:val="0"/>
      <w:szCs w:val="22"/>
      <w:lang w:val="en-US" w:eastAsia="en-US"/>
      <w14:ligatures w14:val="none"/>
    </w:rPr>
  </w:style>
  <w:style w:type="paragraph" w:styleId="ListNumber">
    <w:name w:val="List Number"/>
    <w:basedOn w:val="Normal"/>
    <w:uiPriority w:val="99"/>
    <w:pPr>
      <w:numPr>
        <w:numId w:val="2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kern w:val="0"/>
      <w:szCs w:val="22"/>
      <w:lang w:val="en-US" w:eastAsia="en-US"/>
      <w14:ligatures w14:val="none"/>
    </w:rPr>
  </w:style>
  <w:style w:type="paragraph" w:styleId="ListBullet2">
    <w:name w:val="List Bullet 2"/>
    <w:basedOn w:val="Normal"/>
    <w:uiPriority w:val="99"/>
    <w:pPr>
      <w:numPr>
        <w:numId w:val="7"/>
      </w:numPr>
      <w:spacing w:after="120" w:line="288" w:lineRule="auto"/>
    </w:pPr>
    <w:rPr>
      <w:rFonts w:eastAsiaTheme="minorHAnsi"/>
      <w:color w:val="595959" w:themeColor="text1" w:themeTint="A6"/>
      <w:kern w:val="0"/>
      <w:szCs w:val="22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538001-01D1-41D7-B618-EAF74E9BB7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85782C-80A3-4631-8B23-449B6BFEB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F9A196-CAFF-4056-A692-209B0BE006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0B5A451-D620-45E3-8A95-3AA89D5137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Professional services business plan</Template>
  <TotalTime>0</TotalTime>
  <Pages>4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Solar</dc:title>
  <dc:subject/>
  <dc:creator/>
  <cp:keywords/>
  <dc:description/>
  <cp:lastModifiedBy/>
  <cp:revision>1</cp:revision>
  <dcterms:created xsi:type="dcterms:W3CDTF">2024-08-26T19:48:00Z</dcterms:created>
  <dcterms:modified xsi:type="dcterms:W3CDTF">2024-08-26T19:48:00Z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